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1DC" w:rsidRPr="000D1D72" w:rsidRDefault="00FE5A9C" w:rsidP="000D1D72">
      <w:pPr>
        <w:pStyle w:val="Name"/>
      </w:pPr>
      <w:r>
        <w:rPr>
          <w:lang w:bidi="de-DE"/>
        </w:rPr>
        <w:t>Peter</w:t>
      </w:r>
      <w:r w:rsidR="00AE21DC" w:rsidRPr="00AE21DC">
        <w:rPr>
          <w:lang w:bidi="de-DE"/>
        </w:rPr>
        <w:t xml:space="preserve"> </w:t>
      </w:r>
    </w:p>
    <w:p w:rsidR="00AE21DC" w:rsidRPr="00AE21DC" w:rsidRDefault="00FE5A9C" w:rsidP="000D1D72">
      <w:pPr>
        <w:pStyle w:val="Name"/>
        <w:rPr>
          <w:b/>
        </w:rPr>
      </w:pPr>
      <w:r>
        <w:rPr>
          <w:lang w:bidi="de-DE"/>
        </w:rPr>
        <w:t>Mieter</w:t>
      </w:r>
    </w:p>
    <w:p w:rsidR="009C641F" w:rsidRDefault="009C641F" w:rsidP="00FE5A9C">
      <w:pPr>
        <w:spacing w:before="480" w:after="0"/>
      </w:pPr>
    </w:p>
    <w:p w:rsidR="00FE5A9C" w:rsidRDefault="00FE5A9C" w:rsidP="001C66AD">
      <w:pPr>
        <w:pStyle w:val="Adresse"/>
      </w:pPr>
    </w:p>
    <w:p w:rsidR="001C53D4" w:rsidRDefault="001C53D4" w:rsidP="001C66AD">
      <w:pPr>
        <w:pStyle w:val="Adresse"/>
      </w:pPr>
    </w:p>
    <w:p w:rsidR="00FE5A9C" w:rsidRPr="00FE5A9C" w:rsidRDefault="001C53D4" w:rsidP="001C66AD">
      <w:pPr>
        <w:pStyle w:val="Adresse"/>
        <w:rPr>
          <w:sz w:val="36"/>
          <w:szCs w:val="36"/>
        </w:rPr>
      </w:pPr>
      <w:r>
        <w:rPr>
          <w:sz w:val="36"/>
          <w:szCs w:val="36"/>
        </w:rPr>
        <w:t xml:space="preserve">Bewerbung für die 2 </w:t>
      </w:r>
      <w:proofErr w:type="spellStart"/>
      <w:proofErr w:type="gramStart"/>
      <w:r>
        <w:rPr>
          <w:sz w:val="36"/>
          <w:szCs w:val="36"/>
        </w:rPr>
        <w:t>Zi</w:t>
      </w:r>
      <w:proofErr w:type="spellEnd"/>
      <w:r>
        <w:rPr>
          <w:sz w:val="36"/>
          <w:szCs w:val="36"/>
        </w:rPr>
        <w:t>-Wohnung</w:t>
      </w:r>
      <w:proofErr w:type="gramEnd"/>
      <w:r>
        <w:rPr>
          <w:sz w:val="36"/>
          <w:szCs w:val="36"/>
        </w:rPr>
        <w:t xml:space="preserve"> in der Schlossallee 2, 12345 Musterstadt</w:t>
      </w:r>
    </w:p>
    <w:p w:rsidR="00EB263C" w:rsidRPr="00C428B2" w:rsidRDefault="00FE5A9C" w:rsidP="001C66AD">
      <w:pPr>
        <w:pStyle w:val="Anrede"/>
        <w:rPr>
          <w:color w:val="32416E" w:themeColor="text2"/>
        </w:rPr>
      </w:pPr>
      <w:r>
        <w:rPr>
          <w:color w:val="32416E" w:themeColor="text2"/>
          <w:lang w:bidi="de-DE"/>
        </w:rPr>
        <w:t xml:space="preserve">Sehr </w:t>
      </w:r>
      <w:r w:rsidR="001C53D4">
        <w:rPr>
          <w:color w:val="32416E" w:themeColor="text2"/>
          <w:lang w:bidi="de-DE"/>
        </w:rPr>
        <w:t xml:space="preserve">geehrte </w:t>
      </w:r>
      <w:r>
        <w:rPr>
          <w:color w:val="32416E" w:themeColor="text2"/>
          <w:lang w:bidi="de-DE"/>
        </w:rPr>
        <w:t>Vermieter</w:t>
      </w:r>
    </w:p>
    <w:p w:rsidR="001C53D4" w:rsidRDefault="001C53D4" w:rsidP="001C53D4">
      <w:r w:rsidRPr="001C53D4">
        <w:t>hiermit bewerbe ich mich um di</w:t>
      </w:r>
      <w:r>
        <w:t>e angebotene Wohnung</w:t>
      </w:r>
      <w:r w:rsidRPr="001C53D4">
        <w:t xml:space="preserve">. </w:t>
      </w:r>
    </w:p>
    <w:p w:rsidR="001C53D4" w:rsidRPr="001C53D4" w:rsidRDefault="001C53D4" w:rsidP="001C53D4">
      <w:r w:rsidRPr="001C53D4">
        <w:t xml:space="preserve">Ich bin derzeit </w:t>
      </w:r>
      <w:r>
        <w:t xml:space="preserve">als Student </w:t>
      </w:r>
      <w:r w:rsidRPr="001C53D4">
        <w:t>eingeschrieben an der Universität [Name der Universität] und suche eine bezahlbare und zentral gelegene Wohnung, um mein Studium zu absolvieren.</w:t>
      </w:r>
    </w:p>
    <w:p w:rsidR="001C53D4" w:rsidRDefault="001C53D4" w:rsidP="001C53D4">
      <w:r w:rsidRPr="001C53D4">
        <w:t xml:space="preserve">Zu meiner Person: Ich bin [Name], [Alter] Jahre alt und komme aus [Stadt]. Ich habe mein Abitur im Jahr [Jahr] absolviert und mich danach für ein Studium der [Studienfach] entschieden. </w:t>
      </w:r>
    </w:p>
    <w:p w:rsidR="001C53D4" w:rsidRPr="001C53D4" w:rsidRDefault="001C53D4" w:rsidP="001C53D4">
      <w:r w:rsidRPr="001C53D4">
        <w:t>Neben meinem Studium arbeite ich als [</w:t>
      </w:r>
      <w:proofErr w:type="spellStart"/>
      <w:r w:rsidRPr="001C53D4">
        <w:t>Jobtitel</w:t>
      </w:r>
      <w:proofErr w:type="spellEnd"/>
      <w:r w:rsidRPr="001C53D4">
        <w:t xml:space="preserve">], </w:t>
      </w:r>
      <w:r>
        <w:t>bei der  [Firmenname</w:t>
      </w:r>
      <w:r w:rsidRPr="001C53D4">
        <w:t>]</w:t>
      </w:r>
      <w:r>
        <w:t xml:space="preserve"> </w:t>
      </w:r>
      <w:r w:rsidRPr="001C53D4">
        <w:t>um meine Finanzen aufzubessern.</w:t>
      </w:r>
    </w:p>
    <w:p w:rsidR="001C53D4" w:rsidRDefault="001C53D4" w:rsidP="001C53D4">
      <w:r w:rsidRPr="001C53D4">
        <w:t xml:space="preserve">Ich bin eine ordentliche und zuverlässige Person und achte darauf, die Mietbedingungen einzuhalten. </w:t>
      </w:r>
    </w:p>
    <w:p w:rsidR="001C53D4" w:rsidRPr="001C53D4" w:rsidRDefault="001C53D4" w:rsidP="001C53D4">
      <w:r w:rsidRPr="001C53D4">
        <w:t>Sauberkeit und ein respektvoller Umgang mit den Nachbarn sind für mich selbstverständlich. In meiner Freizeit treibe ich gerne Sport und verbringe Zeit mit Freunden.</w:t>
      </w:r>
    </w:p>
    <w:p w:rsidR="001C53D4" w:rsidRDefault="001C53D4" w:rsidP="001C53D4"/>
    <w:p w:rsidR="001C53D4" w:rsidRDefault="001C53D4" w:rsidP="001C53D4"/>
    <w:p w:rsidR="001C53D4" w:rsidRDefault="001C53D4" w:rsidP="001C53D4">
      <w:r w:rsidRPr="001C53D4">
        <w:lastRenderedPageBreak/>
        <w:t xml:space="preserve">Ich bin sehr interessiert an der angebotenen Wohnung und würde mich über eine Einladung zu einem Besichtigungstermin sehr freuen. </w:t>
      </w:r>
    </w:p>
    <w:p w:rsidR="001C53D4" w:rsidRDefault="001C53D4" w:rsidP="001C53D4">
      <w:r w:rsidRPr="001C53D4">
        <w:t>Falls weitere Unterlagen benötigt werden, stehe ich gerne zur Verfügung.</w:t>
      </w:r>
    </w:p>
    <w:p w:rsidR="001C53D4" w:rsidRPr="001C53D4" w:rsidRDefault="001C53D4" w:rsidP="001C53D4">
      <w:r>
        <w:t>Meine Eltern (Bankangestellter und Beamtin) würden auf Wunsch auch gerne eine Bürgschaft übernehmen.</w:t>
      </w:r>
    </w:p>
    <w:p w:rsidR="009C641F" w:rsidRDefault="001C53D4" w:rsidP="009C641F">
      <w:r>
        <w:t>Sie erreichen mich</w:t>
      </w:r>
    </w:p>
    <w:p w:rsidR="001C53D4" w:rsidRDefault="001C53D4" w:rsidP="001C53D4">
      <w:pPr>
        <w:pStyle w:val="Listenabsatz"/>
        <w:numPr>
          <w:ilvl w:val="0"/>
          <w:numId w:val="30"/>
        </w:numPr>
      </w:pPr>
      <w:r>
        <w:t>Festnetz 01234 / 56789</w:t>
      </w:r>
    </w:p>
    <w:p w:rsidR="001C53D4" w:rsidRDefault="001C53D4" w:rsidP="001C53D4">
      <w:pPr>
        <w:pStyle w:val="Listenabsatz"/>
        <w:numPr>
          <w:ilvl w:val="0"/>
          <w:numId w:val="30"/>
        </w:numPr>
      </w:pPr>
      <w:r>
        <w:t>Handy 0151 – 1234 567</w:t>
      </w:r>
    </w:p>
    <w:p w:rsidR="001C53D4" w:rsidRDefault="001C53D4" w:rsidP="001C53D4">
      <w:pPr>
        <w:pStyle w:val="Listenabsatz"/>
        <w:numPr>
          <w:ilvl w:val="0"/>
          <w:numId w:val="30"/>
        </w:numPr>
      </w:pPr>
      <w:r>
        <w:t xml:space="preserve">E-Mail </w:t>
      </w:r>
      <w:r w:rsidRPr="001C53D4">
        <w:t>Peter-Mieter@web.de</w:t>
      </w:r>
    </w:p>
    <w:p w:rsidR="001C53D4" w:rsidRDefault="001C53D4" w:rsidP="001C53D4">
      <w:r>
        <w:t>Ich würde mich sehr freuen, von Ihnen zu hören.</w:t>
      </w:r>
    </w:p>
    <w:p w:rsidR="009C641F" w:rsidRDefault="009C641F" w:rsidP="009C641F">
      <w:r>
        <w:t>Mit freundlichen Grüßen</w:t>
      </w:r>
    </w:p>
    <w:p w:rsidR="009C641F" w:rsidRDefault="009C641F" w:rsidP="009C641F">
      <w:r>
        <w:t>Peter Mieter</w:t>
      </w:r>
    </w:p>
    <w:p w:rsidR="009C641F" w:rsidRDefault="009C641F" w:rsidP="009C641F"/>
    <w:p w:rsidR="009C641F" w:rsidRDefault="009C641F" w:rsidP="009C641F"/>
    <w:p w:rsidR="009C641F" w:rsidRDefault="009C641F" w:rsidP="009C641F"/>
    <w:p w:rsidR="009C641F" w:rsidRDefault="009C641F" w:rsidP="009C641F"/>
    <w:p w:rsidR="001C66AD" w:rsidRDefault="001C66AD" w:rsidP="001C66AD">
      <w:pPr>
        <w:pStyle w:val="Unterschrift"/>
      </w:pPr>
      <w:bookmarkStart w:id="0" w:name="_GoBack"/>
      <w:bookmarkEnd w:id="0"/>
    </w:p>
    <w:sectPr w:rsidR="001C66AD" w:rsidSect="009C641F">
      <w:headerReference w:type="first" r:id="rId10"/>
      <w:footerReference w:type="first" r:id="rId11"/>
      <w:pgSz w:w="11906" w:h="16838" w:code="9"/>
      <w:pgMar w:top="1800" w:right="1841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5C6" w:rsidRDefault="00B775C6" w:rsidP="001C66AD">
      <w:pPr>
        <w:spacing w:after="0" w:line="240" w:lineRule="auto"/>
      </w:pPr>
      <w:r>
        <w:separator/>
      </w:r>
    </w:p>
  </w:endnote>
  <w:endnote w:type="continuationSeparator" w:id="0">
    <w:p w:rsidR="00B775C6" w:rsidRDefault="00B775C6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CE6C9F-94A4-4C9B-B04B-8D086B9C9921}"/>
    <w:embedBold r:id="rId2" w:fontKey="{18A9724E-338A-4936-ADCF-B8D3CD8963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471AB4C-AC0B-423E-A14A-FE06A53EBDC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3B7C8CBB-F712-4484-A72F-121E86BD7D96}"/>
    <w:embedBold r:id="rId5" w:fontKey="{B4927089-AF45-4DD9-9875-474B2D1E489B}"/>
    <w:embedItalic r:id="rId6" w:fontKey="{98204F85-FEAF-4E84-8138-6011F90C5E59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05F5F604-E106-4CDB-8F66-DCF7BAA031F7}"/>
    <w:embedBold r:id="rId8" w:fontKey="{E5037C29-47BE-4B46-BC26-64BD57890B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24FF9F4-4596-4C4A-AB71-7FBCD3D8AA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545" w:rsidRDefault="00907545" w:rsidP="00AE0CD0">
    <w:pPr>
      <w:pStyle w:val="Fuzeile"/>
    </w:pPr>
    <w:r w:rsidRPr="00C33F26">
      <w:rPr>
        <w:noProof/>
        <w:position w:val="-6"/>
        <w:lang w:eastAsia="de-DE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1EAB92C">
              <wp:simplePos x="0" y="0"/>
              <wp:positionH relativeFrom="page">
                <wp:posOffset>-219075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Gruppe 22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ihand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ihand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ihand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ihand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D87B07" id="Gruppe 221" o:spid="_x0000_s1026" style="position:absolute;margin-left:-17.25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">
              <v:shape id="Freihandform 222" o:spid="_x0000_s1027" style="position:absolute;left:4110;top:104;width:799;height:201;visibility:visible;mso-wrap-style:square;v-text-anchor:top" coordsize="7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NbsQA&#10;AADbAAAADwAAAGRycy9kb3ducmV2LnhtbESP0UrDQBBF34X+wzKCb3aj1lBit6VUhIAgmPYDhuw0&#10;G5udDdm1Wf/eeRB8m+HeuffMZpf9oK40xT6wgYdlAYq4DbbnzsDp+Ha/BhUTssUhMBn4oQi77eJm&#10;g5UNM3/StUmdkhCOFRpwKY2V1rF15DEuw0gs2jlMHpOsU6fthLOE+0E/FkWpPfYsDQ5HOjhqL823&#10;N1DOX++n1UeTn/sy712sV0+vl9qYu9u8fwGVKKd/8991bQVfYOUXG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ADW7EAAAA2wAAAA8AAAAAAAAAAAAAAAAAmAIAAGRycy9k&#10;b3ducmV2LnhtbFBLBQYAAAAABAAEAPUAAACJAw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ihandform 223" o:spid="_x0000_s1028" style="position:absolute;width:4341;height:194;visibility:visible;mso-wrap-style:square;v-text-anchor:top" coordsize="434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+778A&#10;AADbAAAADwAAAGRycy9kb3ducmV2LnhtbERP32vCMBB+F/wfwgl709QOp1ajyGDM17WCr0dzNsXm&#10;UpKsdv/9Igz2dh/fz9sfR9uJgXxoHStYLjIQxLXTLTcKLtXHfAMiRGSNnWNS8EMBjofpZI+Fdg/+&#10;oqGMjUghHApUYGLsCylDbchiWLieOHE35y3GBH0jtcdHCredzLPsTVpsOTUY7OndUH0vv62CT1Oe&#10;8kvXDqOvcmlW1XW1Xr4q9TIbTzsQkcb4L/5zn3Wav4XnL+kA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D77vvwAAANsAAAAPAAAAAAAAAAAAAAAAAJgCAABkcnMvZG93bnJl&#10;di54bWxQSwUGAAAAAAQABAD1AAAAhAM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eihandform 224" o:spid="_x0000_s1029" style="position:absolute;left:4076;width:265;height:305;visibility:visible;mso-wrap-style:square;v-text-anchor:top" coordsize="26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rFb4A&#10;AADbAAAADwAAAGRycy9kb3ducmV2LnhtbERPTYvCMBC9L/gfwgheFk3Xg0o1ii4I6k0t6HFoxrba&#10;TEoStf57cxA8Pt73bNGaWjzI+cqygr9BAoI4t7riQkF2XPcnIHxA1lhbJgUv8rCYd35mmGr75D09&#10;DqEQMYR9igrKEJpUSp+XZNAPbEMcuYt1BkOErpDa4TOGm1oOk2QkDVYcG0ps6L+k/Ha4GwXX7Myn&#10;7a9b71gWqxOPszCRiVK9brucggjUhq/4495oBcO4Pn6JP0DO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3axW+AAAA2wAAAA8AAAAAAAAAAAAAAAAAmAIAAGRycy9kb3ducmV2&#10;LnhtbFBLBQYAAAAABAAEAPUAAACDAw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ihandform 225" o:spid="_x0000_s1030" style="position:absolute;left:4076;top:104;width:807;height:201;visibility:visible;mso-wrap-style:square;v-text-anchor:top" coordsize="80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RbMIA&#10;AADbAAAADwAAAGRycy9kb3ducmV2LnhtbESP0YrCMBRE34X9h3CFfdPULoh0jaJiwTex+gF3m2tb&#10;bG66SdTq1xthYR+HmTnDzJe9acWNnG8sK5iMExDEpdUNVwpOx3w0A+EDssbWMil4kIfl4mMwx0zb&#10;Ox/oVoRKRAj7DBXUIXSZlL6syaAf2444emfrDIYoXSW1w3uEm1amSTKVBhuOCzV2tKmpvBRXo2Cd&#10;Pl2+/drsk9M1/WFZTGW+/lXqc9ivvkEE6sN/+K+90wrSC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1FswgAAANsAAAAPAAAAAAAAAAAAAAAAAJgCAABkcnMvZG93&#10;bnJldi54bWxQSwUGAAAAAAQABAD1AAAAhwM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eastAsia="de-DE"/>
      </w:rPr>
      <w:drawing>
        <wp:inline distT="0" distB="0" distL="0" distR="0" wp14:anchorId="60BA9B26" wp14:editId="71DEF025">
          <wp:extent cx="208976" cy="208976"/>
          <wp:effectExtent l="0" t="0" r="0" b="635"/>
          <wp:docPr id="60" name="Grafik 1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C8A47-C76F-436F-9D6D-C3F47102999A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Markierun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5A9C">
      <w:t>Kastanienstraße 5, 12345 Musterstadt</w:t>
    </w:r>
    <w:r>
      <w:rPr>
        <w:lang w:bidi="de-DE"/>
      </w:rPr>
      <w:tab/>
    </w:r>
    <w:r w:rsidRPr="00C33F26">
      <w:rPr>
        <w:noProof/>
        <w:position w:val="-4"/>
        <w:lang w:eastAsia="de-DE"/>
      </w:rPr>
      <w:drawing>
        <wp:inline distT="0" distB="0" distL="0" distR="0" wp14:anchorId="10AFB880" wp14:editId="4045C01F">
          <wp:extent cx="154356" cy="154356"/>
          <wp:effectExtent l="0" t="0" r="0" b="0"/>
          <wp:docPr id="61" name="Grafik 1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DB639-AD08-4CC6-BD4B-99A6CA2A61A1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4" descr="Empfänger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5A9C">
      <w:rPr>
        <w:lang w:bidi="de-DE"/>
      </w:rPr>
      <w:t>0</w:t>
    </w:r>
    <w:r w:rsidR="00FE5A9C">
      <w:t>12345-6789</w:t>
    </w:r>
    <w:r>
      <w:rPr>
        <w:lang w:bidi="de-DE"/>
      </w:rPr>
      <w:tab/>
    </w:r>
    <w:r w:rsidRPr="00C33F26">
      <w:rPr>
        <w:noProof/>
        <w:position w:val="-4"/>
        <w:lang w:eastAsia="de-DE"/>
      </w:rPr>
      <w:drawing>
        <wp:inline distT="0" distB="0" distL="0" distR="0" wp14:anchorId="4EE832E3" wp14:editId="3CF50F33">
          <wp:extent cx="134857" cy="134857"/>
          <wp:effectExtent l="0" t="0" r="0" b="0"/>
          <wp:docPr id="62" name="Grafik 6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9B459-4451-45D8-A47A-B33AC742B42E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8" descr="E-Mail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bidi="de-DE"/>
      </w:rPr>
      <w:t xml:space="preserve">  </w:t>
    </w:r>
    <w:r w:rsidR="00FE5A9C">
      <w:t>Peter-Mieter@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5C6" w:rsidRDefault="00B775C6" w:rsidP="001C66AD">
      <w:pPr>
        <w:spacing w:after="0" w:line="240" w:lineRule="auto"/>
      </w:pPr>
      <w:r>
        <w:separator/>
      </w:r>
    </w:p>
  </w:footnote>
  <w:footnote w:type="continuationSeparator" w:id="0">
    <w:p w:rsidR="00B775C6" w:rsidRDefault="00B775C6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545" w:rsidRDefault="00907545">
    <w:pPr>
      <w:pStyle w:val="Kopfzeile"/>
    </w:pPr>
    <w:r w:rsidRPr="00DE6AE4">
      <w:rPr>
        <w:lang w:eastAsia="de-DE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59" name="Bild 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E12D8-4414-4930-8497-889D66466FEE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de-DE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Freihand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C718AC5" id="Freihandform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eastAsia="de-DE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reihand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52295B" id="Freihandform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eastAsia="de-DE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uppe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ihand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ihandf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81C697" id="Gruppe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">
              <o:lock v:ext="edit" aspectratio="t"/>
              <v:shape id="Freihandform 213" o:spid="_x0000_s1027" style="position:absolute;left:411163;top:48;width:1108;height:1472;visibility:visible;mso-wrap-style:square;v-text-anchor:top" coordsize="1108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WJcIA&#10;AADbAAAADwAAAGRycy9kb3ducmV2LnhtbERP32vCMBB+F/Y/hBvsbabqKFtnWkQQFRS0G3s+kltb&#10;1lxqk2n33xth4Nt9fD9vXgy2FWfqfeNYwWScgCDWzjRcKfj8WD2/gvAB2WDrmBT8kYcifxjNMTPu&#10;wkc6l6ESMYR9hgrqELpMSq9rsujHriOO3LfrLYYI+0qaHi8x3LZymiSptNhwbKixo2VN+qf8tQq2&#10;6WzfSP2md+GwbNdfE0xP05NST4/D4h1EoCHcxf/ujYnzX+D2SzxA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VYlwgAAANsAAAAPAAAAAAAAAAAAAAAAAJgCAABkcnMvZG93&#10;bnJldi54bWxQSwUGAAAAAAQABAD1AAAAhwM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ihandform 214" o:spid="_x0000_s1028" style="position:absolute;left:411163;width:1108;height:1472;visibility:visible;mso-wrap-style:square;v-text-anchor:top" coordsize="1108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hH8EA&#10;AADbAAAADwAAAGRycy9kb3ducmV2LnhtbERPS4vCMBC+C/sfwgjeNFVYka5RRFZ2oR58HrwNzWxT&#10;bCalyWr11xtB8DYf33Om89ZW4kKNLx0rGA4SEMS50yUXCg77VX8CwgdkjZVjUnAjD/PZR2eKqXZX&#10;3tJlFwoRQ9inqMCEUKdS+tyQRT9wNXHk/lxjMUTYFFI3eI3htpKjJBlLiyXHBoM1LQ3l592/VXA+&#10;Zoulua1PxffJb34ye88Ofq9Ur9suvkAEasNb/HL/6jj/E56/x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j4R/BAAAA2wAAAA8AAAAAAAAAAAAAAAAAmAIAAGRycy9kb3du&#10;cmV2LnhtbFBLBQYAAAAABAAEAPUAAACGAw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B96AC6"/>
    <w:multiLevelType w:val="hybridMultilevel"/>
    <w:tmpl w:val="069032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E990C79C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4FE132D"/>
    <w:multiLevelType w:val="multilevel"/>
    <w:tmpl w:val="909C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4"/>
  </w:num>
  <w:num w:numId="19">
    <w:abstractNumId w:val="20"/>
  </w:num>
  <w:num w:numId="20">
    <w:abstractNumId w:val="15"/>
  </w:num>
  <w:num w:numId="21">
    <w:abstractNumId w:val="23"/>
  </w:num>
  <w:num w:numId="22">
    <w:abstractNumId w:val="5"/>
  </w:num>
  <w:num w:numId="23">
    <w:abstractNumId w:val="0"/>
  </w:num>
  <w:num w:numId="24">
    <w:abstractNumId w:val="18"/>
  </w:num>
  <w:num w:numId="25">
    <w:abstractNumId w:val="18"/>
  </w:num>
  <w:num w:numId="26">
    <w:abstractNumId w:val="18"/>
  </w:num>
  <w:num w:numId="27">
    <w:abstractNumId w:val="18"/>
  </w:num>
  <w:num w:numId="28">
    <w:abstractNumId w:val="17"/>
  </w:num>
  <w:num w:numId="29">
    <w:abstractNumId w:val="22"/>
  </w:num>
  <w:num w:numId="30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A9C"/>
    <w:rsid w:val="00020F8E"/>
    <w:rsid w:val="00026963"/>
    <w:rsid w:val="00052382"/>
    <w:rsid w:val="00060491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53D4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01896"/>
    <w:rsid w:val="00410E09"/>
    <w:rsid w:val="00421260"/>
    <w:rsid w:val="00433D57"/>
    <w:rsid w:val="0044607F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1BE7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C641F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775C6"/>
    <w:rsid w:val="00B87884"/>
    <w:rsid w:val="00BA5108"/>
    <w:rsid w:val="00BD0923"/>
    <w:rsid w:val="00BD4753"/>
    <w:rsid w:val="00BD5CB1"/>
    <w:rsid w:val="00BE02D2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C4A58"/>
    <w:rsid w:val="00CD06EB"/>
    <w:rsid w:val="00CD4532"/>
    <w:rsid w:val="00CD47B0"/>
    <w:rsid w:val="00CE6104"/>
    <w:rsid w:val="00CE7918"/>
    <w:rsid w:val="00CF1B89"/>
    <w:rsid w:val="00CF320F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5A9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743CDA"/>
    <w:pPr>
      <w:ind w:right="720"/>
    </w:pPr>
  </w:style>
  <w:style w:type="paragraph" w:styleId="berschrift1">
    <w:name w:val="heading 1"/>
    <w:basedOn w:val="Standard"/>
    <w:link w:val="berschrift1Zchn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berschrift2">
    <w:name w:val="heading 2"/>
    <w:basedOn w:val="Standard"/>
    <w:link w:val="berschrift2Zchn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82682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uzeile">
    <w:name w:val="footer"/>
    <w:basedOn w:val="Standard"/>
    <w:link w:val="FuzeileZchn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unhideWhenUsed/>
    <w:rsid w:val="000D1F49"/>
    <w:rPr>
      <w:color w:val="0070C0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43CDA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Hyperlink">
    <w:name w:val="FollowedHyperlink"/>
    <w:basedOn w:val="Absatz-Standardschriftart"/>
    <w:uiPriority w:val="99"/>
    <w:semiHidden/>
    <w:rsid w:val="000D1F49"/>
    <w:rPr>
      <w:color w:val="85402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Standard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resse">
    <w:name w:val="Adresse"/>
    <w:basedOn w:val="Standard"/>
    <w:uiPriority w:val="1"/>
    <w:qFormat/>
    <w:rsid w:val="00743CDA"/>
    <w:pPr>
      <w:spacing w:after="0"/>
    </w:pPr>
  </w:style>
  <w:style w:type="paragraph" w:styleId="Datum">
    <w:name w:val="Date"/>
    <w:basedOn w:val="Standard"/>
    <w:next w:val="Standard"/>
    <w:link w:val="DatumZchn"/>
    <w:uiPriority w:val="99"/>
    <w:rsid w:val="00EB263C"/>
    <w:pPr>
      <w:spacing w:before="60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umZchn">
    <w:name w:val="Datum Zchn"/>
    <w:basedOn w:val="Absatz-Standardschriftart"/>
    <w:link w:val="Datum"/>
    <w:uiPriority w:val="99"/>
    <w:rsid w:val="00EB263C"/>
  </w:style>
  <w:style w:type="paragraph" w:styleId="Anrede">
    <w:name w:val="Salutation"/>
    <w:basedOn w:val="Standard"/>
    <w:next w:val="Standard"/>
    <w:link w:val="AnredeZchn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AnredeZchn">
    <w:name w:val="Anrede Zchn"/>
    <w:basedOn w:val="Absatz-Standardschriftart"/>
    <w:link w:val="Anrede"/>
    <w:uiPriority w:val="99"/>
    <w:rsid w:val="001C66AD"/>
    <w:rPr>
      <w:color w:val="5B8096" w:themeColor="accent3"/>
      <w:sz w:val="36"/>
    </w:rPr>
  </w:style>
  <w:style w:type="paragraph" w:styleId="Unterschrift">
    <w:name w:val="Signature"/>
    <w:basedOn w:val="Standard"/>
    <w:link w:val="UnterschriftZchn"/>
    <w:uiPriority w:val="99"/>
    <w:rsid w:val="00EB263C"/>
  </w:style>
  <w:style w:type="character" w:customStyle="1" w:styleId="UnterschriftZchn">
    <w:name w:val="Unterschrift Zchn"/>
    <w:basedOn w:val="Absatz-Standardschriftart"/>
    <w:link w:val="Unterschrift"/>
    <w:uiPriority w:val="99"/>
    <w:rsid w:val="00EB263C"/>
  </w:style>
  <w:style w:type="character" w:styleId="Platzhaltertext">
    <w:name w:val="Placeholder Text"/>
    <w:basedOn w:val="Absatz-Standardschriftart"/>
    <w:uiPriority w:val="99"/>
    <w:semiHidden/>
    <w:rsid w:val="00EB263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1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1BE7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semiHidden/>
    <w:qFormat/>
    <w:rsid w:val="001C5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4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chim%20Seefelder\AppData\Roaming\Microsoft\Templates\Briefkopf%20&#8222;Pfeil&#8220;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„Pfeil“.dotx</Template>
  <TotalTime>0</TotalTime>
  <Pages>2</Pages>
  <Words>189</Words>
  <Characters>1193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2023-03-07T12:57:00Z</dcterms:created>
  <dcterms:modified xsi:type="dcterms:W3CDTF">2023-03-07T14:29:00Z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